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907EA" w14:textId="2077B0E9" w:rsidR="005A6EF1" w:rsidRDefault="005A6EF1" w:rsidP="008223E8">
      <w:pPr>
        <w:jc w:val="center"/>
      </w:pPr>
    </w:p>
    <w:p w14:paraId="486173AC" w14:textId="77777777" w:rsidR="008223E8" w:rsidRDefault="008223E8" w:rsidP="008223E8">
      <w:pPr>
        <w:jc w:val="center"/>
      </w:pPr>
    </w:p>
    <w:p w14:paraId="5D9F7B41" w14:textId="0B962E95" w:rsidR="008223E8" w:rsidRDefault="00A035C4" w:rsidP="00A035C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Upis autoškole u bazu škola prometnih propisa</w:t>
      </w:r>
    </w:p>
    <w:p w14:paraId="1B85B298" w14:textId="732127FD" w:rsidR="00A035C4" w:rsidRDefault="00A035C4" w:rsidP="00A035C4">
      <w:pPr>
        <w:jc w:val="center"/>
        <w:rPr>
          <w:rFonts w:ascii="Arial" w:hAnsi="Arial" w:cs="Arial"/>
          <w:sz w:val="32"/>
          <w:szCs w:val="32"/>
        </w:rPr>
      </w:pPr>
    </w:p>
    <w:p w14:paraId="3D2E0D32" w14:textId="14A38980" w:rsidR="00F22BA8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Naziv:</w:t>
      </w:r>
    </w:p>
    <w:p w14:paraId="5A080CA5" w14:textId="0530D37D" w:rsidR="00A035C4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Županija: </w:t>
      </w:r>
    </w:p>
    <w:p w14:paraId="0BE9DCF8" w14:textId="7488E3C5" w:rsidR="00F22BA8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Grad:</w:t>
      </w:r>
    </w:p>
    <w:p w14:paraId="4296F234" w14:textId="60DEAAF2" w:rsidR="00F22BA8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Adresa:</w:t>
      </w:r>
    </w:p>
    <w:p w14:paraId="5950EFA3" w14:textId="4CC25530" w:rsidR="00F22BA8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Kontakt tel:</w:t>
      </w:r>
    </w:p>
    <w:p w14:paraId="564AE981" w14:textId="4EB3C507" w:rsidR="00F22BA8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E-mail: </w:t>
      </w:r>
    </w:p>
    <w:p w14:paraId="4F04A9CA" w14:textId="00F289EC" w:rsidR="00F22BA8" w:rsidRDefault="00F22BA8" w:rsidP="00A035C4">
      <w:pPr>
        <w:rPr>
          <w:rFonts w:ascii="Arial" w:hAnsi="Arial" w:cs="Arial"/>
          <w:sz w:val="32"/>
          <w:szCs w:val="32"/>
        </w:rPr>
      </w:pPr>
    </w:p>
    <w:p w14:paraId="73A1C68C" w14:textId="204AE252" w:rsidR="00F22BA8" w:rsidRDefault="00F22BA8" w:rsidP="00A035C4">
      <w:pPr>
        <w:rPr>
          <w:rFonts w:ascii="Arial" w:hAnsi="Arial" w:cs="Arial"/>
          <w:sz w:val="32"/>
          <w:szCs w:val="32"/>
        </w:rPr>
      </w:pPr>
    </w:p>
    <w:p w14:paraId="73D933BC" w14:textId="73F37528" w:rsidR="00F22BA8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Dobrovoljno upisujemo autoškolu u bazu podataka prometnih propisa i dajemo pravo korištenja i prikazivanja podataka. Ukoliko se autoškola želi ukloniti sa liste dovoljno je poslati email sa zahtjevom za uklanjanje na </w:t>
      </w:r>
      <w:hyperlink r:id="rId6" w:history="1">
        <w:r w:rsidRPr="001014AD">
          <w:rPr>
            <w:rStyle w:val="Hyperlink"/>
            <w:rFonts w:ascii="Arial" w:hAnsi="Arial" w:cs="Arial"/>
            <w:sz w:val="32"/>
            <w:szCs w:val="32"/>
          </w:rPr>
          <w:t>info@prometni-propisi.hr</w:t>
        </w:r>
      </w:hyperlink>
    </w:p>
    <w:p w14:paraId="6A539F3D" w14:textId="76D63ACC" w:rsidR="00F22BA8" w:rsidRDefault="00F22BA8" w:rsidP="00A035C4">
      <w:pPr>
        <w:rPr>
          <w:rFonts w:ascii="Arial" w:hAnsi="Arial" w:cs="Arial"/>
          <w:sz w:val="32"/>
          <w:szCs w:val="32"/>
        </w:rPr>
      </w:pPr>
    </w:p>
    <w:p w14:paraId="6479DE56" w14:textId="352B6BFF" w:rsidR="00F22BA8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Potpis odgovorne osobe</w:t>
      </w:r>
    </w:p>
    <w:p w14:paraId="03BF33E7" w14:textId="5F1D5AF0" w:rsidR="00F22BA8" w:rsidRDefault="00F22BA8" w:rsidP="00A035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____________________</w:t>
      </w:r>
    </w:p>
    <w:p w14:paraId="1EF24B89" w14:textId="77777777" w:rsidR="00CD49FB" w:rsidRPr="00CD49FB" w:rsidRDefault="00CD49FB" w:rsidP="00CD49FB">
      <w:pPr>
        <w:rPr>
          <w:rFonts w:ascii="Arial" w:hAnsi="Arial" w:cs="Arial"/>
          <w:sz w:val="32"/>
          <w:szCs w:val="32"/>
        </w:rPr>
      </w:pPr>
    </w:p>
    <w:sectPr w:rsidR="00CD49FB" w:rsidRPr="00CD49FB" w:rsidSect="00A035C4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E4E6D" w14:textId="77777777" w:rsidR="00730515" w:rsidRDefault="00730515" w:rsidP="00A035C4">
      <w:pPr>
        <w:spacing w:after="0" w:line="240" w:lineRule="auto"/>
      </w:pPr>
      <w:r>
        <w:separator/>
      </w:r>
    </w:p>
  </w:endnote>
  <w:endnote w:type="continuationSeparator" w:id="0">
    <w:p w14:paraId="0EA3F06C" w14:textId="77777777" w:rsidR="00730515" w:rsidRDefault="00730515" w:rsidP="00A0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995BA" w14:textId="010C433A" w:rsidR="00A035C4" w:rsidRDefault="00A035C4" w:rsidP="00A035C4">
    <w:pPr>
      <w:pStyle w:val="Footer"/>
      <w:jc w:val="center"/>
    </w:pPr>
    <w:r>
      <w:rPr>
        <w:noProof/>
      </w:rPr>
      <w:drawing>
        <wp:inline distT="0" distB="0" distL="0" distR="0" wp14:anchorId="0DBBAA12" wp14:editId="2D547D84">
          <wp:extent cx="1961392" cy="886970"/>
          <wp:effectExtent l="0" t="0" r="1270" b="889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1392" cy="886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550EEA" w14:textId="77777777" w:rsidR="00CD49FB" w:rsidRDefault="00CD49FB" w:rsidP="00A035C4">
    <w:pPr>
      <w:pStyle w:val="Footer"/>
      <w:jc w:val="center"/>
    </w:pPr>
    <w:r>
      <w:t xml:space="preserve">Prometni propisi je projekt </w:t>
    </w:r>
  </w:p>
  <w:p w14:paraId="4E7BB267" w14:textId="56A2604B" w:rsidR="00CD49FB" w:rsidRDefault="00CD49FB" w:rsidP="00A035C4">
    <w:pPr>
      <w:pStyle w:val="Footer"/>
      <w:jc w:val="center"/>
    </w:pPr>
    <w:r>
      <w:t>tvrtke IDEA VERUM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A109C2" w14:textId="77777777" w:rsidR="00730515" w:rsidRDefault="00730515" w:rsidP="00A035C4">
      <w:pPr>
        <w:spacing w:after="0" w:line="240" w:lineRule="auto"/>
      </w:pPr>
      <w:r>
        <w:separator/>
      </w:r>
    </w:p>
  </w:footnote>
  <w:footnote w:type="continuationSeparator" w:id="0">
    <w:p w14:paraId="1FCA099A" w14:textId="77777777" w:rsidR="00730515" w:rsidRDefault="00730515" w:rsidP="00A0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3090D" w14:textId="2ACA9E15" w:rsidR="00A035C4" w:rsidRDefault="00A035C4" w:rsidP="00A035C4">
    <w:pPr>
      <w:pStyle w:val="Header"/>
      <w:jc w:val="center"/>
    </w:pPr>
    <w:r>
      <w:rPr>
        <w:noProof/>
      </w:rPr>
      <w:drawing>
        <wp:inline distT="0" distB="0" distL="0" distR="0" wp14:anchorId="667D2208" wp14:editId="18231AB8">
          <wp:extent cx="1524000" cy="15240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1F5163" w14:textId="66B17D42" w:rsidR="00A035C4" w:rsidRDefault="00A035C4" w:rsidP="00A035C4">
    <w:pPr>
      <w:pStyle w:val="Header"/>
      <w:jc w:val="center"/>
    </w:pPr>
    <w:r>
      <w:t>Prometni-propisi.hr</w:t>
    </w:r>
  </w:p>
  <w:p w14:paraId="33813195" w14:textId="77777777" w:rsidR="00A035C4" w:rsidRDefault="00A035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C4"/>
    <w:rsid w:val="005A6EF1"/>
    <w:rsid w:val="00730515"/>
    <w:rsid w:val="008223E8"/>
    <w:rsid w:val="00A035C4"/>
    <w:rsid w:val="00CD49FB"/>
    <w:rsid w:val="00F2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9D69C"/>
  <w15:chartTrackingRefBased/>
  <w15:docId w15:val="{A039C8D0-A89D-4215-8D1B-15A37944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5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5C4"/>
  </w:style>
  <w:style w:type="paragraph" w:styleId="Footer">
    <w:name w:val="footer"/>
    <w:basedOn w:val="Normal"/>
    <w:link w:val="FooterChar"/>
    <w:uiPriority w:val="99"/>
    <w:unhideWhenUsed/>
    <w:rsid w:val="00A035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5C4"/>
  </w:style>
  <w:style w:type="character" w:styleId="Hyperlink">
    <w:name w:val="Hyperlink"/>
    <w:basedOn w:val="DefaultParagraphFont"/>
    <w:uiPriority w:val="99"/>
    <w:unhideWhenUsed/>
    <w:rsid w:val="00F22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rometni-propisi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o\Documents\Custom%20Office%20Templates\IdeaVerum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IdeaVerum Sheet template.dotx</Template>
  <TotalTime>25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</dc:creator>
  <cp:keywords/>
  <dc:description/>
  <cp:lastModifiedBy>Idea Verum</cp:lastModifiedBy>
  <cp:revision>2</cp:revision>
  <dcterms:created xsi:type="dcterms:W3CDTF">2020-10-07T04:59:00Z</dcterms:created>
  <dcterms:modified xsi:type="dcterms:W3CDTF">2020-10-07T05:25:00Z</dcterms:modified>
</cp:coreProperties>
</file>